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9C7" w:rsidRDefault="00A50FC9" w:rsidP="005D7FFD">
      <w:pPr>
        <w:pStyle w:val="boritolap"/>
        <w:ind w:left="2127"/>
        <w:rPr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2983865</wp:posOffset>
                </wp:positionH>
                <wp:positionV relativeFrom="paragraph">
                  <wp:posOffset>-760095</wp:posOffset>
                </wp:positionV>
                <wp:extent cx="3627120" cy="1114425"/>
                <wp:effectExtent l="0" t="0" r="0" b="9525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7120" cy="1114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4E26" w:rsidRPr="00685AC6" w:rsidRDefault="00685AC6" w:rsidP="00685AC6">
                            <w:pPr>
                              <w:jc w:val="both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685AC6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1. melléklet a</w:t>
                            </w:r>
                            <w:r w:rsidR="00A50FC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74/</w:t>
                            </w:r>
                            <w:r w:rsidRPr="00685AC6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2024. (OVF) Főigazgatói utasításhoz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34.95pt;margin-top:-59.85pt;width:285.6pt;height:8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" filled="f" stroked="f">
                <v:textbox>
                  <w:txbxContent>
                    <w:p w:rsidR="00AC4E26" w:rsidRPr="00685AC6" w:rsidRDefault="00685AC6" w:rsidP="00685AC6">
                      <w:pPr>
                        <w:jc w:val="both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685AC6">
                        <w:rPr>
                          <w:rFonts w:ascii="Verdana" w:hAnsi="Verdana"/>
                          <w:sz w:val="20"/>
                          <w:szCs w:val="20"/>
                        </w:rPr>
                        <w:t>1. melléklet a</w:t>
                      </w:r>
                      <w:r w:rsidR="00A50FC9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74/</w:t>
                      </w:r>
                      <w:r w:rsidRPr="00685AC6">
                        <w:rPr>
                          <w:rFonts w:ascii="Verdana" w:hAnsi="Verdana"/>
                          <w:sz w:val="20"/>
                          <w:szCs w:val="20"/>
                        </w:rPr>
                        <w:t>2024. (OVF) Főigazgatói utasításhoz</w:t>
                      </w:r>
                    </w:p>
                  </w:txbxContent>
                </v:textbox>
              </v:shape>
            </w:pict>
          </mc:Fallback>
        </mc:AlternateContent>
      </w:r>
      <w:r w:rsidR="00B44FAA"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-264160</wp:posOffset>
                </wp:positionH>
                <wp:positionV relativeFrom="margin">
                  <wp:posOffset>154305</wp:posOffset>
                </wp:positionV>
                <wp:extent cx="1447800" cy="7124700"/>
                <wp:effectExtent l="0" t="0" r="0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7124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D7FFD" w:rsidRPr="004200D9" w:rsidRDefault="005D7FFD" w:rsidP="005D7FFD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5D7FFD" w:rsidRDefault="005D7FFD" w:rsidP="005D7FF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20.8pt;margin-top:12.15pt;width:114pt;height:56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" filled="f" stroked="f">
                <v:textbox>
                  <w:txbxContent>
                    <w:p w:rsidR="005D7FFD" w:rsidRPr="004200D9" w:rsidRDefault="005D7FFD" w:rsidP="005D7FFD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5D7FFD" w:rsidRDefault="005D7FFD" w:rsidP="005D7FFD"/>
                  </w:txbxContent>
                </v:textbox>
                <w10:wrap anchorx="margin" anchory="margin"/>
              </v:shape>
            </w:pict>
          </mc:Fallback>
        </mc:AlternateContent>
      </w:r>
    </w:p>
    <w:p w:rsidR="00B44FAA" w:rsidRPr="00812AB3" w:rsidRDefault="00B44FAA" w:rsidP="00B44FAA">
      <w:pPr>
        <w:pStyle w:val="boritolap"/>
        <w:ind w:left="2127"/>
      </w:pPr>
    </w:p>
    <w:p w:rsidR="005D7FFD" w:rsidRPr="004200D9" w:rsidRDefault="005D7FFD" w:rsidP="005D7FFD">
      <w:pPr>
        <w:pStyle w:val="boritolap"/>
        <w:ind w:left="2127"/>
        <w:rPr>
          <w:b/>
        </w:rPr>
      </w:pPr>
    </w:p>
    <w:p w:rsidR="00B44FAA" w:rsidRPr="002C65AD" w:rsidRDefault="002C65AD" w:rsidP="00B44FAA">
      <w:pPr>
        <w:jc w:val="center"/>
        <w:rPr>
          <w:rFonts w:ascii="Verdana" w:hAnsi="Verdana" w:cs="Times New Roman"/>
          <w:b/>
          <w:sz w:val="20"/>
          <w:szCs w:val="20"/>
        </w:rPr>
      </w:pPr>
      <w:r>
        <w:rPr>
          <w:rFonts w:ascii="Verdana" w:hAnsi="Verdana"/>
          <w:sz w:val="20"/>
          <w:szCs w:val="20"/>
        </w:rPr>
        <w:tab/>
      </w:r>
      <w:r w:rsidR="00B44FAA" w:rsidRPr="002C65AD">
        <w:rPr>
          <w:rFonts w:ascii="Verdana" w:hAnsi="Verdana"/>
          <w:sz w:val="20"/>
          <w:szCs w:val="20"/>
        </w:rPr>
        <w:tab/>
      </w:r>
      <w:r w:rsidR="00B44FAA" w:rsidRPr="002C65AD">
        <w:rPr>
          <w:rFonts w:ascii="Verdana" w:hAnsi="Verdana" w:cs="Times New Roman"/>
          <w:b/>
          <w:sz w:val="20"/>
          <w:szCs w:val="20"/>
        </w:rPr>
        <w:t>A D A T L A P</w:t>
      </w:r>
      <w:bookmarkStart w:id="0" w:name="_GoBack"/>
      <w:bookmarkEnd w:id="0"/>
    </w:p>
    <w:p w:rsidR="00B44FAA" w:rsidRPr="002C65AD" w:rsidRDefault="00743FC5" w:rsidP="00B44FAA">
      <w:pPr>
        <w:jc w:val="center"/>
        <w:rPr>
          <w:rFonts w:ascii="Verdana" w:hAnsi="Verdana" w:cs="Times New Roman"/>
          <w:b/>
          <w:sz w:val="20"/>
          <w:szCs w:val="20"/>
        </w:rPr>
      </w:pPr>
      <w:r w:rsidRPr="002C65AD">
        <w:rPr>
          <w:rFonts w:ascii="Verdana" w:hAnsi="Verdana" w:cs="Times New Roman"/>
          <w:b/>
          <w:sz w:val="20"/>
          <w:szCs w:val="20"/>
        </w:rPr>
        <w:t xml:space="preserve">    </w:t>
      </w:r>
      <w:r w:rsidR="002C65AD">
        <w:rPr>
          <w:rFonts w:ascii="Verdana" w:hAnsi="Verdana" w:cs="Times New Roman"/>
          <w:b/>
          <w:sz w:val="20"/>
          <w:szCs w:val="20"/>
        </w:rPr>
        <w:tab/>
      </w:r>
      <w:r w:rsidR="002C65AD">
        <w:rPr>
          <w:rFonts w:ascii="Verdana" w:hAnsi="Verdana" w:cs="Times New Roman"/>
          <w:b/>
          <w:sz w:val="20"/>
          <w:szCs w:val="20"/>
        </w:rPr>
        <w:tab/>
      </w:r>
      <w:r w:rsidR="00B44FAA" w:rsidRPr="002C65AD">
        <w:rPr>
          <w:rFonts w:ascii="Verdana" w:hAnsi="Verdana" w:cs="Times New Roman"/>
          <w:b/>
          <w:sz w:val="20"/>
          <w:szCs w:val="20"/>
        </w:rPr>
        <w:t>integritási és/vagy korrupciós kockázatokra vonatkozó bejelentéshez</w:t>
      </w:r>
    </w:p>
    <w:p w:rsidR="00B44FAA" w:rsidRPr="002C65AD" w:rsidRDefault="00B44FAA" w:rsidP="00B44FAA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B44FAA" w:rsidRPr="002C65AD" w:rsidRDefault="00B44FAA" w:rsidP="00B44FAA">
      <w:pPr>
        <w:spacing w:line="276" w:lineRule="auto"/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A bejelentő neve</w:t>
      </w:r>
      <w:proofErr w:type="gramStart"/>
      <w:r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</w:t>
      </w:r>
      <w:proofErr w:type="gramEnd"/>
    </w:p>
    <w:p w:rsidR="00B44FAA" w:rsidRPr="002C65AD" w:rsidRDefault="00B44FAA" w:rsidP="00B44FAA">
      <w:pPr>
        <w:spacing w:line="276" w:lineRule="auto"/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Születési helye és ideje</w:t>
      </w:r>
      <w:proofErr w:type="gramStart"/>
      <w:r w:rsidRPr="002C65AD">
        <w:rPr>
          <w:rFonts w:ascii="Verdana" w:hAnsi="Verdana" w:cs="Times New Roman"/>
          <w:sz w:val="20"/>
          <w:szCs w:val="20"/>
        </w:rPr>
        <w:t>:……………………………………………………..</w:t>
      </w:r>
      <w:proofErr w:type="gramEnd"/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>Anyja neve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:………………………………………………………………….</w:t>
      </w:r>
      <w:proofErr w:type="gramEnd"/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>Lakcíme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:……………………………………………………………………..</w:t>
      </w:r>
      <w:proofErr w:type="gramEnd"/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>Elérhetősége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:…………………………………………………………………...</w:t>
      </w:r>
      <w:proofErr w:type="gramEnd"/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 xml:space="preserve">Kéri-e adatainak zárt kezelését: 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IGEN      /</w:t>
      </w:r>
      <w:proofErr w:type="gramEnd"/>
      <w:r w:rsidR="00B44FAA" w:rsidRPr="002C65AD">
        <w:rPr>
          <w:rFonts w:ascii="Verdana" w:hAnsi="Verdana" w:cs="Times New Roman"/>
          <w:sz w:val="20"/>
          <w:szCs w:val="20"/>
        </w:rPr>
        <w:t xml:space="preserve">      NEM</w:t>
      </w:r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>Az es</w:t>
      </w:r>
      <w:r>
        <w:rPr>
          <w:rFonts w:ascii="Verdana" w:hAnsi="Verdana" w:cs="Times New Roman"/>
          <w:sz w:val="20"/>
          <w:szCs w:val="20"/>
        </w:rPr>
        <w:t>emény rövid, tényszerű leírása:</w:t>
      </w:r>
    </w:p>
    <w:p w:rsidR="00B44FAA" w:rsidRPr="002C65AD" w:rsidRDefault="00B44FAA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……………………………………………………………...…………………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…………………………………………………..</w:t>
      </w:r>
    </w:p>
    <w:p w:rsidR="00B44FAA" w:rsidRPr="002C65AD" w:rsidRDefault="00B44FAA" w:rsidP="00B44FAA">
      <w:pPr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  <w:t>………………………………………………………………………………...</w:t>
      </w:r>
      <w:r w:rsidR="002C65AD">
        <w:rPr>
          <w:rFonts w:ascii="Verdana" w:hAnsi="Verdana" w:cs="Times New Roman"/>
          <w:sz w:val="20"/>
          <w:szCs w:val="20"/>
        </w:rPr>
        <w:t>............................................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………………………………………………………………………………....</w:t>
      </w:r>
      <w:r w:rsidR="002C65AD">
        <w:rPr>
          <w:rFonts w:ascii="Verdana" w:hAnsi="Verdana" w:cs="Times New Roman"/>
          <w:sz w:val="20"/>
          <w:szCs w:val="20"/>
        </w:rPr>
        <w:t>............................................</w:t>
      </w:r>
    </w:p>
    <w:p w:rsidR="00B44FAA" w:rsidRPr="002C65AD" w:rsidRDefault="00B44FAA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…………………………………………………….</w:t>
      </w:r>
    </w:p>
    <w:p w:rsidR="00B44FAA" w:rsidRPr="002C65AD" w:rsidRDefault="00B44FAA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…………………………………………………….</w:t>
      </w:r>
    </w:p>
    <w:p w:rsidR="00B44FAA" w:rsidRPr="002C65AD" w:rsidRDefault="00B44FAA" w:rsidP="002C65AD">
      <w:pPr>
        <w:ind w:left="1701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2C65AD">
        <w:rPr>
          <w:rFonts w:ascii="Verdana" w:hAnsi="Verdana" w:cs="Times New Roman"/>
          <w:sz w:val="20"/>
          <w:szCs w:val="20"/>
        </w:rPr>
        <w:t>A rendelkezésre álló bizonyítékok, dokumentumok felsorolása, annak megjelölésével, hogy azok kinek a birtokában találhatóak: ……………………………………………………………………………………………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…………………………………………...</w:t>
      </w: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………………………………………………………………………...…………………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</w:t>
      </w:r>
      <w:proofErr w:type="gramEnd"/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………………………………………………………………………………...…………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………………………………………….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………………………………………………………………………...…………………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………………………………………….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Az esetleges tanúk neve és elérhetősége</w:t>
      </w:r>
      <w:proofErr w:type="gramStart"/>
      <w:r w:rsidRPr="002C65AD">
        <w:rPr>
          <w:rFonts w:ascii="Verdana" w:hAnsi="Verdana" w:cs="Times New Roman"/>
          <w:sz w:val="20"/>
          <w:szCs w:val="20"/>
        </w:rPr>
        <w:t>: …</w:t>
      </w:r>
      <w:proofErr w:type="gramEnd"/>
      <w:r w:rsidRPr="002C65AD">
        <w:rPr>
          <w:rFonts w:ascii="Verdana" w:hAnsi="Verdana" w:cs="Times New Roman"/>
          <w:sz w:val="20"/>
          <w:szCs w:val="20"/>
        </w:rPr>
        <w:t>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……………….</w:t>
      </w:r>
    </w:p>
    <w:p w:rsidR="00B44FAA" w:rsidRDefault="00B44FAA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…………………………………………………………………………...………………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………………………………………….</w:t>
      </w:r>
    </w:p>
    <w:p w:rsidR="002C65AD" w:rsidRPr="002C65AD" w:rsidRDefault="002C65AD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</w:p>
    <w:p w:rsidR="00B44FAA" w:rsidRPr="002C65AD" w:rsidRDefault="002C65AD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Kelt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:  …</w:t>
      </w:r>
      <w:proofErr w:type="gramEnd"/>
      <w:r w:rsidR="00B44FAA" w:rsidRPr="002C65AD">
        <w:rPr>
          <w:rFonts w:ascii="Verdana" w:hAnsi="Verdana" w:cs="Times New Roman"/>
          <w:sz w:val="20"/>
          <w:szCs w:val="20"/>
        </w:rPr>
        <w:t>………………………</w:t>
      </w:r>
      <w:r>
        <w:rPr>
          <w:rFonts w:ascii="Verdana" w:hAnsi="Verdana" w:cs="Times New Roman"/>
          <w:sz w:val="20"/>
          <w:szCs w:val="20"/>
        </w:rPr>
        <w:t>………………………………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</w:p>
    <w:p w:rsidR="00DA4CDF" w:rsidRPr="002C65AD" w:rsidRDefault="00B44FAA" w:rsidP="00B44FAA">
      <w:pPr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  <w:t>a bejelentő aláírása</w:t>
      </w:r>
    </w:p>
    <w:sectPr w:rsidR="00DA4CDF" w:rsidRPr="002C65AD" w:rsidSect="00DD59B2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2127" w:right="851" w:bottom="2269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4C5E" w:rsidRDefault="00234C5E" w:rsidP="0095317F">
      <w:pPr>
        <w:spacing w:after="0"/>
      </w:pPr>
      <w:r>
        <w:separator/>
      </w:r>
    </w:p>
  </w:endnote>
  <w:endnote w:type="continuationSeparator" w:id="0">
    <w:p w:rsidR="00234C5E" w:rsidRDefault="00234C5E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2C65AD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9861D3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4C5E" w:rsidRDefault="00234C5E" w:rsidP="0095317F">
      <w:pPr>
        <w:spacing w:after="0"/>
      </w:pPr>
      <w:r>
        <w:separator/>
      </w:r>
    </w:p>
  </w:footnote>
  <w:footnote w:type="continuationSeparator" w:id="0">
    <w:p w:rsidR="00234C5E" w:rsidRDefault="00234C5E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501" w:rsidRDefault="00234C5E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5DF0" w:rsidRDefault="009861D3">
    <w:pPr>
      <w:pStyle w:val="lfej"/>
    </w:pPr>
    <w:r>
      <w:rPr>
        <w:noProof/>
        <w:lang w:eastAsia="hu-HU"/>
      </w:rPr>
      <w:drawing>
        <wp:anchor distT="0" distB="0" distL="114300" distR="114300" simplePos="0" relativeHeight="251661312" behindDoc="1" locked="0" layoutInCell="1" allowOverlap="1" wp14:anchorId="0363BCA3" wp14:editId="244865A6">
          <wp:simplePos x="0" y="0"/>
          <wp:positionH relativeFrom="page">
            <wp:posOffset>-21590</wp:posOffset>
          </wp:positionH>
          <wp:positionV relativeFrom="page">
            <wp:posOffset>-17145</wp:posOffset>
          </wp:positionV>
          <wp:extent cx="7560000" cy="10695600"/>
          <wp:effectExtent l="0" t="0" r="3175" b="0"/>
          <wp:wrapNone/>
          <wp:docPr id="47" name="Kép 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KOVIZIG_szerkesztheto_allo_word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9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E277C9"/>
    <w:multiLevelType w:val="hybridMultilevel"/>
    <w:tmpl w:val="4BF201BE"/>
    <w:lvl w:ilvl="0" w:tplc="21448DD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7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34E"/>
    <w:rsid w:val="0004776C"/>
    <w:rsid w:val="00082774"/>
    <w:rsid w:val="000977DC"/>
    <w:rsid w:val="00115213"/>
    <w:rsid w:val="0015318D"/>
    <w:rsid w:val="001F36F1"/>
    <w:rsid w:val="00234C5E"/>
    <w:rsid w:val="00260BC4"/>
    <w:rsid w:val="002649C7"/>
    <w:rsid w:val="002C65AD"/>
    <w:rsid w:val="002E634E"/>
    <w:rsid w:val="003079D3"/>
    <w:rsid w:val="00313474"/>
    <w:rsid w:val="003C7240"/>
    <w:rsid w:val="003D7071"/>
    <w:rsid w:val="003F2C68"/>
    <w:rsid w:val="004200D9"/>
    <w:rsid w:val="004244F8"/>
    <w:rsid w:val="00437AF3"/>
    <w:rsid w:val="00493BA0"/>
    <w:rsid w:val="004F1C54"/>
    <w:rsid w:val="00514501"/>
    <w:rsid w:val="00523C2A"/>
    <w:rsid w:val="00527C71"/>
    <w:rsid w:val="00571C2E"/>
    <w:rsid w:val="005B1622"/>
    <w:rsid w:val="005D7FFD"/>
    <w:rsid w:val="005E6619"/>
    <w:rsid w:val="005F3C78"/>
    <w:rsid w:val="00613AE7"/>
    <w:rsid w:val="00672FE5"/>
    <w:rsid w:val="006771C4"/>
    <w:rsid w:val="006842EC"/>
    <w:rsid w:val="00685AC6"/>
    <w:rsid w:val="006A5211"/>
    <w:rsid w:val="00743FC5"/>
    <w:rsid w:val="0075486D"/>
    <w:rsid w:val="007E7681"/>
    <w:rsid w:val="007F5213"/>
    <w:rsid w:val="00812AB3"/>
    <w:rsid w:val="00835DF0"/>
    <w:rsid w:val="00842DD7"/>
    <w:rsid w:val="00880AF5"/>
    <w:rsid w:val="008F428E"/>
    <w:rsid w:val="00936D41"/>
    <w:rsid w:val="009461C9"/>
    <w:rsid w:val="0095317F"/>
    <w:rsid w:val="009861D3"/>
    <w:rsid w:val="009D3C45"/>
    <w:rsid w:val="00A13A13"/>
    <w:rsid w:val="00A1411C"/>
    <w:rsid w:val="00A50FC9"/>
    <w:rsid w:val="00A855AC"/>
    <w:rsid w:val="00AA5105"/>
    <w:rsid w:val="00AC4E26"/>
    <w:rsid w:val="00AC59E8"/>
    <w:rsid w:val="00AF45B8"/>
    <w:rsid w:val="00B05C4A"/>
    <w:rsid w:val="00B32EA1"/>
    <w:rsid w:val="00B44FAA"/>
    <w:rsid w:val="00C03D6D"/>
    <w:rsid w:val="00C14970"/>
    <w:rsid w:val="00C44A81"/>
    <w:rsid w:val="00CE61B6"/>
    <w:rsid w:val="00D93958"/>
    <w:rsid w:val="00D95257"/>
    <w:rsid w:val="00DA4CDF"/>
    <w:rsid w:val="00DC3565"/>
    <w:rsid w:val="00DD59B2"/>
    <w:rsid w:val="00DF5CFB"/>
    <w:rsid w:val="00E53E83"/>
    <w:rsid w:val="00E7609A"/>
    <w:rsid w:val="00ED7BDD"/>
    <w:rsid w:val="00F24A43"/>
    <w:rsid w:val="00F607E5"/>
    <w:rsid w:val="00F7110C"/>
    <w:rsid w:val="00F7499E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1"/>
    <o:shapelayout v:ext="edit">
      <o:idmap v:ext="edit" data="1"/>
    </o:shapelayout>
  </w:shapeDefaults>
  <w:decimalSymbol w:val=","/>
  <w:listSeparator w:val=";"/>
  <w15:docId w15:val="{0EDE4A9E-B06A-498E-AA20-B09B09F3B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orogisz\AppData\Local\Temp\notesD06208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8B6222-D68F-4BA3-83A2-AECB36A6A1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1</TotalTime>
  <Pages>1</Pages>
  <Words>192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Dorogi Szilvia</dc:creator>
  <cp:lastModifiedBy>dr. Koléner Henriett</cp:lastModifiedBy>
  <cp:revision>3</cp:revision>
  <dcterms:created xsi:type="dcterms:W3CDTF">2024-11-25T11:02:00Z</dcterms:created>
  <dcterms:modified xsi:type="dcterms:W3CDTF">2025-02-12T12:48:00Z</dcterms:modified>
</cp:coreProperties>
</file>